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B7B32" w14:textId="791DA831" w:rsidR="00BB2767" w:rsidRDefault="00BB2767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</w:rPr>
      </w:pPr>
      <w:bookmarkStart w:id="0" w:name="_Hlk20826338"/>
    </w:p>
    <w:p w14:paraId="0324CEBE" w14:textId="12B53407" w:rsidR="00BA5CE6" w:rsidRDefault="00BA5CE6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</w:rPr>
      </w:pPr>
    </w:p>
    <w:p w14:paraId="4C99B840" w14:textId="403E4292" w:rsidR="00BA5CE6" w:rsidRDefault="00BA5CE6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</w:rPr>
      </w:pPr>
    </w:p>
    <w:p w14:paraId="2F8CB448" w14:textId="77777777" w:rsidR="00BA5CE6" w:rsidRDefault="00BA5CE6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</w:rPr>
      </w:pPr>
    </w:p>
    <w:p w14:paraId="7501F1CC" w14:textId="77777777" w:rsidR="00BB2767" w:rsidRDefault="00BB2767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</w:rPr>
      </w:pPr>
    </w:p>
    <w:p w14:paraId="66A607A2" w14:textId="77777777" w:rsidR="00BB2767" w:rsidRDefault="00BB2767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</w:rPr>
      </w:pPr>
    </w:p>
    <w:p w14:paraId="0A7FBAAE" w14:textId="77777777" w:rsidR="00BB2767" w:rsidRDefault="00BB2767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</w:rPr>
      </w:pPr>
    </w:p>
    <w:p w14:paraId="61295D1B" w14:textId="77777777" w:rsidR="00BB2767" w:rsidRDefault="00BB2767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</w:rPr>
      </w:pPr>
    </w:p>
    <w:p w14:paraId="49A889E8" w14:textId="0FBDDB64" w:rsidR="00446FD2" w:rsidRPr="00446FD2" w:rsidRDefault="00446FD2" w:rsidP="00446FD2">
      <w:pPr>
        <w:jc w:val="center"/>
      </w:pPr>
      <w:r w:rsidRPr="00446FD2">
        <w:rPr>
          <w:noProof/>
        </w:rPr>
        <w:drawing>
          <wp:inline distT="0" distB="0" distL="0" distR="0" wp14:anchorId="0F97B286" wp14:editId="0613835B">
            <wp:extent cx="2438400" cy="1723911"/>
            <wp:effectExtent l="0" t="0" r="0" b="0"/>
            <wp:docPr id="310839926" name="Picture 4" descr="A black background with yellow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39926" name="Picture 4" descr="A black background with yellow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62" cy="173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4E414" w14:textId="4711DBE8" w:rsidR="00674483" w:rsidRPr="0052754C" w:rsidRDefault="00446FD2" w:rsidP="00C6599A">
      <w:pPr>
        <w:rPr>
          <w:b/>
          <w:bCs/>
          <w:sz w:val="28"/>
          <w:szCs w:val="32"/>
        </w:rPr>
      </w:pPr>
      <w:r w:rsidRPr="0052754C">
        <w:rPr>
          <w:b/>
          <w:bCs/>
          <w:sz w:val="28"/>
          <w:szCs w:val="32"/>
        </w:rPr>
        <w:t xml:space="preserve">Adult primary care patient </w:t>
      </w:r>
      <w:proofErr w:type="gramStart"/>
      <w:r w:rsidRPr="0052754C">
        <w:rPr>
          <w:b/>
          <w:bCs/>
          <w:sz w:val="28"/>
          <w:szCs w:val="32"/>
        </w:rPr>
        <w:t>experience</w:t>
      </w:r>
      <w:proofErr w:type="gramEnd"/>
      <w:r w:rsidRPr="0052754C">
        <w:rPr>
          <w:b/>
          <w:bCs/>
          <w:sz w:val="28"/>
          <w:szCs w:val="32"/>
        </w:rPr>
        <w:t xml:space="preserve"> survey pretesting – expression of interest</w:t>
      </w:r>
    </w:p>
    <w:p w14:paraId="34766AD8" w14:textId="77777777" w:rsidR="00674483" w:rsidRDefault="00674483" w:rsidP="00C6599A"/>
    <w:p w14:paraId="0A44E896" w14:textId="540D07D9" w:rsidR="00D53215" w:rsidRDefault="00D53215" w:rsidP="00C6599A">
      <w:r>
        <w:t xml:space="preserve">Thank you for your interest in helping </w:t>
      </w:r>
      <w:r w:rsidR="00007BAA">
        <w:t xml:space="preserve">us test the new adult primary care patient experience survey questions. </w:t>
      </w:r>
    </w:p>
    <w:p w14:paraId="60B05C8F" w14:textId="128BFAD4" w:rsidR="00A96B49" w:rsidRDefault="00A96B49" w:rsidP="00C6599A">
      <w:r>
        <w:t xml:space="preserve">Once completed, please return this form to </w:t>
      </w:r>
      <w:hyperlink r:id="rId13" w:history="1">
        <w:r w:rsidR="004C418C" w:rsidRPr="009F0F20">
          <w:rPr>
            <w:rStyle w:val="Hyperlink"/>
          </w:rPr>
          <w:t>survey@hqsc.govt.nz</w:t>
        </w:r>
      </w:hyperlink>
      <w:r w:rsidR="004C418C">
        <w:t xml:space="preserve">, by </w:t>
      </w:r>
      <w:r w:rsidR="004C418C" w:rsidRPr="00172EB7">
        <w:rPr>
          <w:b/>
          <w:bCs/>
        </w:rPr>
        <w:t>Wednesday 2 April 2025</w:t>
      </w:r>
      <w:r w:rsidR="004C418C">
        <w:t>.</w:t>
      </w:r>
      <w:r w:rsidR="0052754C">
        <w:t xml:space="preserve"> </w:t>
      </w:r>
      <w:r w:rsidR="00E37028">
        <w:t>Please note that even if we fill the quot</w:t>
      </w:r>
      <w:r w:rsidR="00BA0EAD">
        <w:t>a</w:t>
      </w:r>
      <w:r w:rsidR="00E37028">
        <w:t xml:space="preserve"> </w:t>
      </w:r>
      <w:r w:rsidR="00BA0EAD">
        <w:t>required,</w:t>
      </w:r>
      <w:r w:rsidR="00E37028">
        <w:t xml:space="preserve"> we will still contact you to thank you for your interest.</w:t>
      </w:r>
    </w:p>
    <w:p w14:paraId="5F594105" w14:textId="77777777" w:rsidR="00172EB7" w:rsidRDefault="00172EB7" w:rsidP="00C6599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896"/>
      </w:tblGrid>
      <w:tr w:rsidR="009303D7" w14:paraId="0270B71D" w14:textId="77777777" w:rsidTr="006D7AFD">
        <w:tc>
          <w:tcPr>
            <w:tcW w:w="9010" w:type="dxa"/>
            <w:gridSpan w:val="2"/>
            <w:shd w:val="clear" w:color="auto" w:fill="D9D9D9" w:themeFill="background1" w:themeFillShade="D9"/>
          </w:tcPr>
          <w:p w14:paraId="70262545" w14:textId="55E1D8C0" w:rsidR="009303D7" w:rsidRDefault="009303D7" w:rsidP="00C6599A">
            <w:r w:rsidRPr="009303D7">
              <w:rPr>
                <w:b/>
                <w:bCs/>
              </w:rPr>
              <w:t>Contact details</w:t>
            </w:r>
          </w:p>
        </w:tc>
      </w:tr>
      <w:tr w:rsidR="007006FF" w14:paraId="34FF394D" w14:textId="77777777" w:rsidTr="006D5986">
        <w:tc>
          <w:tcPr>
            <w:tcW w:w="3114" w:type="dxa"/>
          </w:tcPr>
          <w:p w14:paraId="392D8E81" w14:textId="30E35DB1" w:rsidR="007006FF" w:rsidRDefault="007006FF" w:rsidP="00C6599A">
            <w:r>
              <w:t>Name</w:t>
            </w:r>
          </w:p>
        </w:tc>
        <w:tc>
          <w:tcPr>
            <w:tcW w:w="5896" w:type="dxa"/>
          </w:tcPr>
          <w:p w14:paraId="23C0C2D5" w14:textId="77777777" w:rsidR="007006FF" w:rsidRDefault="007006FF" w:rsidP="00C6599A"/>
        </w:tc>
      </w:tr>
      <w:tr w:rsidR="007006FF" w14:paraId="7F2877AC" w14:textId="77777777" w:rsidTr="006D5986">
        <w:tc>
          <w:tcPr>
            <w:tcW w:w="3114" w:type="dxa"/>
          </w:tcPr>
          <w:p w14:paraId="3E46033C" w14:textId="1D8E2B04" w:rsidR="007006FF" w:rsidRDefault="009F1F56" w:rsidP="00C6599A">
            <w:r>
              <w:t>Phone number</w:t>
            </w:r>
          </w:p>
        </w:tc>
        <w:tc>
          <w:tcPr>
            <w:tcW w:w="5896" w:type="dxa"/>
          </w:tcPr>
          <w:p w14:paraId="1EF6DA7C" w14:textId="77777777" w:rsidR="007006FF" w:rsidRDefault="007006FF" w:rsidP="00C6599A"/>
        </w:tc>
      </w:tr>
      <w:tr w:rsidR="007006FF" w14:paraId="38CE6883" w14:textId="77777777" w:rsidTr="006D5986">
        <w:tc>
          <w:tcPr>
            <w:tcW w:w="3114" w:type="dxa"/>
          </w:tcPr>
          <w:p w14:paraId="4E83FD44" w14:textId="7214F884" w:rsidR="007006FF" w:rsidRDefault="009F1F56" w:rsidP="00C6599A">
            <w:r>
              <w:t>Email</w:t>
            </w:r>
          </w:p>
        </w:tc>
        <w:tc>
          <w:tcPr>
            <w:tcW w:w="5896" w:type="dxa"/>
          </w:tcPr>
          <w:p w14:paraId="3897F63E" w14:textId="77777777" w:rsidR="007006FF" w:rsidRDefault="007006FF" w:rsidP="00C6599A"/>
        </w:tc>
      </w:tr>
      <w:tr w:rsidR="007D7386" w14:paraId="692B4D57" w14:textId="77777777" w:rsidTr="006D5986">
        <w:tc>
          <w:tcPr>
            <w:tcW w:w="3114" w:type="dxa"/>
          </w:tcPr>
          <w:p w14:paraId="291F5B21" w14:textId="298EC568" w:rsidR="00F86D8D" w:rsidRDefault="009E2FA7" w:rsidP="00F86D8D">
            <w:r>
              <w:t>Preferred time of day for a phone call</w:t>
            </w:r>
          </w:p>
        </w:tc>
        <w:tc>
          <w:tcPr>
            <w:tcW w:w="5896" w:type="dxa"/>
          </w:tcPr>
          <w:p w14:paraId="32F7D822" w14:textId="77777777" w:rsidR="007D7386" w:rsidRDefault="007D7386" w:rsidP="00C6599A"/>
        </w:tc>
      </w:tr>
      <w:tr w:rsidR="009303D7" w14:paraId="6D6ED70A" w14:textId="77777777" w:rsidTr="00FA68BE">
        <w:tc>
          <w:tcPr>
            <w:tcW w:w="9010" w:type="dxa"/>
            <w:gridSpan w:val="2"/>
            <w:shd w:val="clear" w:color="auto" w:fill="D9D9D9" w:themeFill="background1" w:themeFillShade="D9"/>
          </w:tcPr>
          <w:p w14:paraId="32F74E14" w14:textId="77777777" w:rsidR="009303D7" w:rsidRDefault="009303D7" w:rsidP="00C6599A">
            <w:pPr>
              <w:rPr>
                <w:b/>
                <w:bCs/>
              </w:rPr>
            </w:pPr>
            <w:r w:rsidRPr="009303D7">
              <w:rPr>
                <w:b/>
                <w:bCs/>
              </w:rPr>
              <w:t>About you</w:t>
            </w:r>
            <w:r w:rsidR="00C34054">
              <w:rPr>
                <w:b/>
                <w:bCs/>
              </w:rPr>
              <w:t xml:space="preserve"> </w:t>
            </w:r>
          </w:p>
          <w:p w14:paraId="70A462CA" w14:textId="3CC86B31" w:rsidR="004C4D17" w:rsidRPr="004C4D17" w:rsidRDefault="004C4D17" w:rsidP="00C6599A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To help us find people with a range of different experiences and circumstances</w:t>
            </w:r>
          </w:p>
        </w:tc>
      </w:tr>
      <w:tr w:rsidR="00DE3CC2" w14:paraId="14FA48E9" w14:textId="77777777" w:rsidTr="006D5986">
        <w:tc>
          <w:tcPr>
            <w:tcW w:w="3114" w:type="dxa"/>
          </w:tcPr>
          <w:p w14:paraId="440ACA8C" w14:textId="1AB7BE8F" w:rsidR="00DE3CC2" w:rsidRDefault="00DE3CC2" w:rsidP="00C6599A">
            <w:r>
              <w:t>Ethnicity</w:t>
            </w:r>
          </w:p>
        </w:tc>
        <w:tc>
          <w:tcPr>
            <w:tcW w:w="5896" w:type="dxa"/>
          </w:tcPr>
          <w:p w14:paraId="6D093319" w14:textId="77777777" w:rsidR="00DE3CC2" w:rsidRDefault="00DE3CC2" w:rsidP="00C6599A"/>
        </w:tc>
      </w:tr>
      <w:tr w:rsidR="00D65A8D" w14:paraId="3F9A9AB8" w14:textId="77777777" w:rsidTr="006D5986">
        <w:tc>
          <w:tcPr>
            <w:tcW w:w="3114" w:type="dxa"/>
          </w:tcPr>
          <w:p w14:paraId="685E4796" w14:textId="6694645C" w:rsidR="00D65A8D" w:rsidRDefault="00D65A8D" w:rsidP="00D65A8D">
            <w:r>
              <w:t xml:space="preserve">Do you consider yourself as disabled, as having a disability, or as tāngata </w:t>
            </w:r>
            <w:proofErr w:type="spellStart"/>
            <w:r>
              <w:t>whaikaha</w:t>
            </w:r>
            <w:proofErr w:type="spellEnd"/>
            <w:r>
              <w:t xml:space="preserve"> Māori?</w:t>
            </w:r>
          </w:p>
        </w:tc>
        <w:tc>
          <w:tcPr>
            <w:tcW w:w="5896" w:type="dxa"/>
          </w:tcPr>
          <w:p w14:paraId="03ED3F1B" w14:textId="77777777" w:rsidR="00D65A8D" w:rsidRDefault="00D65A8D" w:rsidP="00D65A8D"/>
        </w:tc>
      </w:tr>
      <w:tr w:rsidR="00560526" w14:paraId="0F3BB9FE" w14:textId="77777777" w:rsidTr="006D5986">
        <w:tc>
          <w:tcPr>
            <w:tcW w:w="3114" w:type="dxa"/>
          </w:tcPr>
          <w:p w14:paraId="432FBA57" w14:textId="1EC76795" w:rsidR="00560526" w:rsidRDefault="009667E2" w:rsidP="00D65A8D">
            <w:r>
              <w:lastRenderedPageBreak/>
              <w:t xml:space="preserve">Do you have a long-term </w:t>
            </w:r>
            <w:r w:rsidR="00FA041B">
              <w:t>health condition</w:t>
            </w:r>
            <w:r w:rsidR="0078516D">
              <w:t xml:space="preserve"> or conditions</w:t>
            </w:r>
            <w:r w:rsidR="00FA041B">
              <w:t>, and if so, which?</w:t>
            </w:r>
          </w:p>
        </w:tc>
        <w:tc>
          <w:tcPr>
            <w:tcW w:w="5896" w:type="dxa"/>
          </w:tcPr>
          <w:p w14:paraId="190C7D9D" w14:textId="77777777" w:rsidR="00560526" w:rsidRDefault="00560526" w:rsidP="00D65A8D"/>
        </w:tc>
      </w:tr>
      <w:tr w:rsidR="00CC0BD9" w14:paraId="4CF5B961" w14:textId="77777777" w:rsidTr="006D5986">
        <w:tc>
          <w:tcPr>
            <w:tcW w:w="3114" w:type="dxa"/>
          </w:tcPr>
          <w:p w14:paraId="138705E9" w14:textId="311C167F" w:rsidR="00CC0BD9" w:rsidRDefault="002D1E95" w:rsidP="00D65A8D">
            <w:r>
              <w:t xml:space="preserve">In the last 12 months, have you </w:t>
            </w:r>
            <w:r w:rsidR="00D96DCC">
              <w:t>been to a hospital emergency department for your own health?</w:t>
            </w:r>
          </w:p>
        </w:tc>
        <w:tc>
          <w:tcPr>
            <w:tcW w:w="5896" w:type="dxa"/>
          </w:tcPr>
          <w:p w14:paraId="3DFA78B6" w14:textId="77777777" w:rsidR="00CC0BD9" w:rsidRDefault="00CC0BD9" w:rsidP="00D65A8D"/>
        </w:tc>
      </w:tr>
      <w:tr w:rsidR="00D65A8D" w14:paraId="5EF45C2D" w14:textId="77777777" w:rsidTr="006D5986">
        <w:tc>
          <w:tcPr>
            <w:tcW w:w="3114" w:type="dxa"/>
          </w:tcPr>
          <w:p w14:paraId="64D62507" w14:textId="1C4504DA" w:rsidR="00D65A8D" w:rsidRDefault="00D65A8D" w:rsidP="00D65A8D">
            <w:r>
              <w:t>Which region do you live in?</w:t>
            </w:r>
          </w:p>
          <w:p w14:paraId="3E80E416" w14:textId="5A0F0CAF" w:rsidR="00D65A8D" w:rsidRPr="00DE3CC2" w:rsidRDefault="00D65A8D" w:rsidP="00D65A8D">
            <w:pPr>
              <w:rPr>
                <w:i/>
                <w:iCs/>
              </w:rPr>
            </w:pPr>
            <w:r w:rsidRPr="00DE3CC2">
              <w:rPr>
                <w:i/>
                <w:iCs/>
              </w:rPr>
              <w:t>For example</w:t>
            </w:r>
            <w:r>
              <w:rPr>
                <w:i/>
                <w:iCs/>
              </w:rPr>
              <w:t>:</w:t>
            </w:r>
          </w:p>
          <w:p w14:paraId="503C9DFB" w14:textId="6AD3B712" w:rsidR="00D65A8D" w:rsidRDefault="00D65A8D" w:rsidP="00D65A8D">
            <w:r w:rsidRPr="009C067B">
              <w:rPr>
                <w:i/>
                <w:iCs/>
              </w:rPr>
              <w:t>Auckland, Bay of Plenty, Waikato, Gisborne, Hawke's Bay, Taranaki, Manawatu-Wanganui, Wellington</w:t>
            </w:r>
            <w:r w:rsidRPr="00DE3CC2">
              <w:rPr>
                <w:i/>
                <w:iCs/>
              </w:rPr>
              <w:t xml:space="preserve">, </w:t>
            </w:r>
            <w:r w:rsidRPr="009C067B">
              <w:rPr>
                <w:i/>
                <w:iCs/>
              </w:rPr>
              <w:t>Nelson, Marlborough, Tasman, West Coast, Canterbury, Otago, Southland</w:t>
            </w:r>
          </w:p>
        </w:tc>
        <w:tc>
          <w:tcPr>
            <w:tcW w:w="5896" w:type="dxa"/>
          </w:tcPr>
          <w:p w14:paraId="4085900F" w14:textId="77777777" w:rsidR="00D65A8D" w:rsidRDefault="00D65A8D" w:rsidP="00D65A8D"/>
        </w:tc>
      </w:tr>
    </w:tbl>
    <w:p w14:paraId="655442F1" w14:textId="77777777" w:rsidR="007006FF" w:rsidRDefault="007006FF" w:rsidP="00C6599A"/>
    <w:bookmarkEnd w:id="0"/>
    <w:sectPr w:rsidR="007006FF" w:rsidSect="00BA5CE6"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440" w:bottom="1440" w:left="1440" w:header="1417" w:footer="283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22F6F" w14:textId="77777777" w:rsidR="00E80F3C" w:rsidRDefault="00E80F3C">
      <w:pPr>
        <w:spacing w:after="0"/>
      </w:pPr>
      <w:r>
        <w:separator/>
      </w:r>
    </w:p>
  </w:endnote>
  <w:endnote w:type="continuationSeparator" w:id="0">
    <w:p w14:paraId="5077DF30" w14:textId="77777777" w:rsidR="00E80F3C" w:rsidRDefault="00E80F3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venirLTStd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24A85" w14:textId="77777777" w:rsidR="006041D8" w:rsidRDefault="00774FB3">
    <w:pPr>
      <w:pStyle w:val="Footer"/>
      <w:ind w:left="-567"/>
    </w:pPr>
    <w:r>
      <w:rPr>
        <w:noProof/>
      </w:rPr>
      <w:drawing>
        <wp:anchor distT="0" distB="0" distL="114300" distR="114300" simplePos="0" relativeHeight="251661824" behindDoc="1" locked="0" layoutInCell="1" allowOverlap="1" wp14:anchorId="5E6BCA24" wp14:editId="6836BE49">
          <wp:simplePos x="0" y="0"/>
          <wp:positionH relativeFrom="page">
            <wp:posOffset>-53731</wp:posOffset>
          </wp:positionH>
          <wp:positionV relativeFrom="paragraph">
            <wp:posOffset>-356235</wp:posOffset>
          </wp:positionV>
          <wp:extent cx="7948295" cy="534670"/>
          <wp:effectExtent l="0" t="0" r="0" b="0"/>
          <wp:wrapNone/>
          <wp:docPr id="57" name="Picture 57" descr="Letterhead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etterhead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829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E0C00" w14:textId="379A3008" w:rsidR="00BA5CE6" w:rsidRDefault="00DE4426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64896" behindDoc="1" locked="0" layoutInCell="1" allowOverlap="1" wp14:anchorId="36575575" wp14:editId="7459B129">
          <wp:simplePos x="0" y="0"/>
          <wp:positionH relativeFrom="column">
            <wp:posOffset>-968720</wp:posOffset>
          </wp:positionH>
          <wp:positionV relativeFrom="paragraph">
            <wp:posOffset>-370037</wp:posOffset>
          </wp:positionV>
          <wp:extent cx="4906978" cy="905234"/>
          <wp:effectExtent l="0" t="0" r="0" b="9525"/>
          <wp:wrapNone/>
          <wp:docPr id="7" name="Picture 7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Background patter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963"/>
                  <a:stretch/>
                </pic:blipFill>
                <pic:spPr bwMode="auto">
                  <a:xfrm>
                    <a:off x="0" y="0"/>
                    <a:ext cx="4917542" cy="9071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C02CEB" w14:textId="53532408" w:rsidR="00BA5CE6" w:rsidRDefault="00BA5C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32FB1" w14:textId="306C638F" w:rsidR="00BA5CE6" w:rsidRDefault="00BA5CE6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63872" behindDoc="1" locked="0" layoutInCell="1" allowOverlap="1" wp14:anchorId="0429E77B" wp14:editId="4D77FB9B">
          <wp:simplePos x="0" y="0"/>
          <wp:positionH relativeFrom="column">
            <wp:posOffset>-972820</wp:posOffset>
          </wp:positionH>
          <wp:positionV relativeFrom="paragraph">
            <wp:posOffset>-149225</wp:posOffset>
          </wp:positionV>
          <wp:extent cx="7646205" cy="698500"/>
          <wp:effectExtent l="0" t="0" r="0" b="6350"/>
          <wp:wrapNone/>
          <wp:docPr id="6" name="Picture 6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44"/>
                  <a:stretch/>
                </pic:blipFill>
                <pic:spPr bwMode="auto">
                  <a:xfrm>
                    <a:off x="0" y="0"/>
                    <a:ext cx="764620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5D7B24" w14:textId="44634C21" w:rsidR="00BA5CE6" w:rsidRDefault="00BA5C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96F1C" w14:textId="77777777" w:rsidR="00E80F3C" w:rsidRDefault="00E80F3C">
      <w:pPr>
        <w:spacing w:after="0"/>
      </w:pPr>
      <w:r>
        <w:separator/>
      </w:r>
    </w:p>
  </w:footnote>
  <w:footnote w:type="continuationSeparator" w:id="0">
    <w:p w14:paraId="29871BAE" w14:textId="77777777" w:rsidR="00E80F3C" w:rsidRDefault="00E80F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A7002" w14:textId="2F63E07A" w:rsidR="006041D8" w:rsidRDefault="00BA5CE6">
    <w:r w:rsidRPr="00BA5CE6">
      <w:rPr>
        <w:noProof/>
      </w:rPr>
      <w:drawing>
        <wp:anchor distT="0" distB="0" distL="114300" distR="114300" simplePos="0" relativeHeight="251662848" behindDoc="1" locked="0" layoutInCell="1" allowOverlap="1" wp14:anchorId="25A785E8" wp14:editId="3887A8FB">
          <wp:simplePos x="0" y="0"/>
          <wp:positionH relativeFrom="page">
            <wp:posOffset>0</wp:posOffset>
          </wp:positionH>
          <wp:positionV relativeFrom="paragraph">
            <wp:posOffset>-893445</wp:posOffset>
          </wp:positionV>
          <wp:extent cx="7541254" cy="1930400"/>
          <wp:effectExtent l="0" t="0" r="3175" b="0"/>
          <wp:wrapNone/>
          <wp:docPr id="5" name="Picture 5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graphical user interface&#10;&#10;Description automatically generated"/>
                  <pic:cNvPicPr/>
                </pic:nvPicPr>
                <pic:blipFill rotWithShape="1">
                  <a:blip r:embed="rId1"/>
                  <a:srcRect b="81902"/>
                  <a:stretch/>
                </pic:blipFill>
                <pic:spPr bwMode="auto">
                  <a:xfrm>
                    <a:off x="0" y="0"/>
                    <a:ext cx="7541254" cy="193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8311F"/>
    <w:multiLevelType w:val="multilevel"/>
    <w:tmpl w:val="680AA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5502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CE6"/>
    <w:rsid w:val="00007BAA"/>
    <w:rsid w:val="00016E53"/>
    <w:rsid w:val="00081DD8"/>
    <w:rsid w:val="000A49D7"/>
    <w:rsid w:val="000B0058"/>
    <w:rsid w:val="000C1A7F"/>
    <w:rsid w:val="000D7AB2"/>
    <w:rsid w:val="00103FCA"/>
    <w:rsid w:val="0013700D"/>
    <w:rsid w:val="0015739F"/>
    <w:rsid w:val="00172EB7"/>
    <w:rsid w:val="001A0D45"/>
    <w:rsid w:val="001A2706"/>
    <w:rsid w:val="001D0B81"/>
    <w:rsid w:val="00237A55"/>
    <w:rsid w:val="00241EF4"/>
    <w:rsid w:val="0029520E"/>
    <w:rsid w:val="002D1E95"/>
    <w:rsid w:val="002D3DC3"/>
    <w:rsid w:val="0039074B"/>
    <w:rsid w:val="00397EBC"/>
    <w:rsid w:val="003F21C6"/>
    <w:rsid w:val="00422EC9"/>
    <w:rsid w:val="00446FD2"/>
    <w:rsid w:val="00490B00"/>
    <w:rsid w:val="004B4847"/>
    <w:rsid w:val="004C418C"/>
    <w:rsid w:val="004C4D17"/>
    <w:rsid w:val="004D278E"/>
    <w:rsid w:val="004E273F"/>
    <w:rsid w:val="0052754C"/>
    <w:rsid w:val="00533C8E"/>
    <w:rsid w:val="00560526"/>
    <w:rsid w:val="005D71E5"/>
    <w:rsid w:val="006041D8"/>
    <w:rsid w:val="00625CBA"/>
    <w:rsid w:val="00674483"/>
    <w:rsid w:val="00692DEC"/>
    <w:rsid w:val="00697B68"/>
    <w:rsid w:val="006D5986"/>
    <w:rsid w:val="007006FF"/>
    <w:rsid w:val="00732A29"/>
    <w:rsid w:val="007542DE"/>
    <w:rsid w:val="00774FB3"/>
    <w:rsid w:val="0078516D"/>
    <w:rsid w:val="007D7386"/>
    <w:rsid w:val="009048FD"/>
    <w:rsid w:val="009303D7"/>
    <w:rsid w:val="009667E2"/>
    <w:rsid w:val="009C067B"/>
    <w:rsid w:val="009E2FA7"/>
    <w:rsid w:val="009F1F56"/>
    <w:rsid w:val="00A71C9F"/>
    <w:rsid w:val="00A96B49"/>
    <w:rsid w:val="00B624EA"/>
    <w:rsid w:val="00BA0EAD"/>
    <w:rsid w:val="00BA5CE6"/>
    <w:rsid w:val="00BB2767"/>
    <w:rsid w:val="00BE2B8F"/>
    <w:rsid w:val="00BE585F"/>
    <w:rsid w:val="00C00B15"/>
    <w:rsid w:val="00C07168"/>
    <w:rsid w:val="00C120C8"/>
    <w:rsid w:val="00C34054"/>
    <w:rsid w:val="00C51415"/>
    <w:rsid w:val="00C56CB7"/>
    <w:rsid w:val="00C6599A"/>
    <w:rsid w:val="00CC0BD9"/>
    <w:rsid w:val="00D23D0B"/>
    <w:rsid w:val="00D2614B"/>
    <w:rsid w:val="00D47F7D"/>
    <w:rsid w:val="00D53215"/>
    <w:rsid w:val="00D65A8D"/>
    <w:rsid w:val="00D96DCC"/>
    <w:rsid w:val="00DA0445"/>
    <w:rsid w:val="00DD632F"/>
    <w:rsid w:val="00DE3CC2"/>
    <w:rsid w:val="00DE4426"/>
    <w:rsid w:val="00E077C5"/>
    <w:rsid w:val="00E37028"/>
    <w:rsid w:val="00E80F3C"/>
    <w:rsid w:val="00EF6D8E"/>
    <w:rsid w:val="00F354D2"/>
    <w:rsid w:val="00F35585"/>
    <w:rsid w:val="00F76FD1"/>
    <w:rsid w:val="00F86D8D"/>
    <w:rsid w:val="00FA041B"/>
    <w:rsid w:val="00FC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BBE07F"/>
  <w14:defaultImageDpi w14:val="330"/>
  <w15:docId w15:val="{EE1585AB-6558-403B-949D-0E6601000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99A"/>
    <w:pPr>
      <w:spacing w:after="120" w:line="276" w:lineRule="auto"/>
    </w:pPr>
    <w:rPr>
      <w:rFonts w:ascii="Arial" w:hAnsi="Arial"/>
      <w:sz w:val="22"/>
      <w:szCs w:val="24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AvenirLTStd-Roman"/>
      <w:color w:val="000000"/>
      <w:lang w:val="en-US"/>
    </w:rPr>
  </w:style>
  <w:style w:type="paragraph" w:styleId="Header">
    <w:name w:val="header"/>
    <w:basedOn w:val="Normal"/>
    <w:unhideWhenUsed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rPr>
      <w:sz w:val="24"/>
      <w:szCs w:val="24"/>
      <w:lang w:val="en-GB"/>
    </w:rPr>
  </w:style>
  <w:style w:type="paragraph" w:styleId="Footer">
    <w:name w:val="footer"/>
    <w:basedOn w:val="Normal"/>
    <w:unhideWhenUsed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semiHidden/>
    <w:rPr>
      <w:sz w:val="24"/>
      <w:szCs w:val="24"/>
      <w:lang w:val="en-GB"/>
    </w:rPr>
  </w:style>
  <w:style w:type="paragraph" w:customStyle="1" w:styleId="contactdetails">
    <w:name w:val="contact details"/>
    <w:basedOn w:val="Normal"/>
    <w:pPr>
      <w:widowControl w:val="0"/>
      <w:tabs>
        <w:tab w:val="left" w:pos="280"/>
        <w:tab w:val="left" w:pos="460"/>
      </w:tabs>
      <w:autoSpaceDE w:val="0"/>
      <w:autoSpaceDN w:val="0"/>
      <w:adjustRightInd w:val="0"/>
      <w:spacing w:after="0" w:line="240" w:lineRule="atLeast"/>
      <w:textAlignment w:val="center"/>
    </w:pPr>
    <w:rPr>
      <w:rFonts w:ascii="AvenirLTStd-Roman" w:eastAsia="Times New Roman" w:hAnsi="AvenirLTStd-Roman" w:cs="AvenirLTStd-Roman"/>
      <w:color w:val="000000"/>
      <w:sz w:val="17"/>
      <w:szCs w:val="17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4C418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18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006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3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urvey@hqsc.govt.nz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hittingham\Desktop\Templates%20for%20new%20logo\FINALS\Comms%20kit%20templates%20final\Templates\Letterhead%20and%20follow-o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f9904b-9bca-4a1b-aca3-78dad2044d15" xsi:nil="true"/>
    <_dlc_DocId xmlns="bef9904b-9bca-4a1b-aca3-78dad2044d15">DOCS-1544927542-14817</_dlc_DocId>
    <_dlc_DocIdUrl xmlns="bef9904b-9bca-4a1b-aca3-78dad2044d15">
      <Url>https://hqsc.sharepoint.com/sites/dms-hqintel/_layouts/15/DocIdRedir.aspx?ID=DOCS-1544927542-14817</Url>
      <Description>DOCS-1544927542-14817</Description>
    </_dlc_DocIdUrl>
    <lcf76f155ced4ddcb4097134ff3c332f xmlns="bc0172f7-231e-4b28-900f-03b7cb19e4c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5f067919-d045-4b34-bd75-563914e94517" ContentTypeId="0x010100464BB556B3337A48846236E9064FB9CC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MS document" ma:contentTypeID="0x010100464BB556B3337A48846236E9064FB9CC0100884F12ABB982834B8463705F69941726" ma:contentTypeVersion="34" ma:contentTypeDescription="Use this content type to classify and store documents on HQSC DMS website" ma:contentTypeScope="" ma:versionID="cf7b6c9129c8fc7b811cda9a09c44773">
  <xsd:schema xmlns:xsd="http://www.w3.org/2001/XMLSchema" xmlns:xs="http://www.w3.org/2001/XMLSchema" xmlns:p="http://schemas.microsoft.com/office/2006/metadata/properties" xmlns:ns3="bc0172f7-231e-4b28-900f-03b7cb19e4c5" xmlns:ns4="bef9904b-9bca-4a1b-aca3-78dad2044d15" targetNamespace="http://schemas.microsoft.com/office/2006/metadata/properties" ma:root="true" ma:fieldsID="b841b2d591f03fb634327fc039a7ac73" ns3:_="" ns4:_="">
    <xsd:import namespace="bc0172f7-231e-4b28-900f-03b7cb19e4c5"/>
    <xsd:import namespace="bef9904b-9bca-4a1b-aca3-78dad2044d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_dlc_DocId" minOccurs="0"/>
                <xsd:element ref="ns4:_dlc_DocIdUrl" minOccurs="0"/>
                <xsd:element ref="ns4:_dlc_DocIdPersistId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72f7-231e-4b28-900f-03b7cb19e4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5f067919-d045-4b34-bd75-563914e945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9904b-9bca-4a1b-aca3-78dad2044d1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7" nillable="true" ma:displayName="Taxonomy Catch All Column" ma:hidden="true" ma:list="{58bc59ac-0fd6-424b-a8f8-88bd2faa8bc1}" ma:internalName="TaxCatchAll" ma:showField="CatchAllData" ma:web="bef9904b-9bca-4a1b-aca3-78dad2044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EE4C431-E502-41EB-B617-7D1F805EBA61}">
  <ds:schemaRefs>
    <ds:schemaRef ds:uri="bef9904b-9bca-4a1b-aca3-78dad2044d15"/>
    <ds:schemaRef ds:uri="http://purl.org/dc/terms/"/>
    <ds:schemaRef ds:uri="http://purl.org/dc/elements/1.1/"/>
    <ds:schemaRef ds:uri="82cd2a37-fb22-403b-a214-8c2309398a8b"/>
    <ds:schemaRef ds:uri="http://purl.org/dc/dcmitype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bc0172f7-231e-4b28-900f-03b7cb19e4c5"/>
  </ds:schemaRefs>
</ds:datastoreItem>
</file>

<file path=customXml/itemProps2.xml><?xml version="1.0" encoding="utf-8"?>
<ds:datastoreItem xmlns:ds="http://schemas.openxmlformats.org/officeDocument/2006/customXml" ds:itemID="{BCA3D0AC-933C-42B6-A2B7-9BC0F882CC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2B0DB8-EEAE-4C7E-8F34-3E279A4213DB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1AC5CC8A-A496-4A3E-9ACE-7EACC6C3F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0172f7-231e-4b28-900f-03b7cb19e4c5"/>
    <ds:schemaRef ds:uri="bef9904b-9bca-4a1b-aca3-78dad2044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A5A2EFF-D092-4C37-A6CC-1F16494E66FC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701cefdf-35f4-4444-8638-55f0e12ab1c4}" enabled="0" method="" siteId="{701cefdf-35f4-4444-8638-55f0e12ab1c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Letterhead and follow-on template</Template>
  <TotalTime>1</TotalTime>
  <Pages>2</Pages>
  <Words>164</Words>
  <Characters>954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 Group</Company>
  <LinksUpToDate>false</LinksUpToDate>
  <CharactersWithSpaces>1116</CharactersWithSpaces>
  <SharedDoc>false</SharedDoc>
  <HLinks>
    <vt:vector size="18" baseType="variant">
      <vt:variant>
        <vt:i4>917570</vt:i4>
      </vt:variant>
      <vt:variant>
        <vt:i4>5410</vt:i4>
      </vt:variant>
      <vt:variant>
        <vt:i4>1027</vt:i4>
      </vt:variant>
      <vt:variant>
        <vt:i4>1</vt:i4>
      </vt:variant>
      <vt:variant>
        <vt:lpwstr>Letterhead_Footer</vt:lpwstr>
      </vt:variant>
      <vt:variant>
        <vt:lpwstr/>
      </vt:variant>
      <vt:variant>
        <vt:i4>917592</vt:i4>
      </vt:variant>
      <vt:variant>
        <vt:i4>5413</vt:i4>
      </vt:variant>
      <vt:variant>
        <vt:i4>1025</vt:i4>
      </vt:variant>
      <vt:variant>
        <vt:i4>1</vt:i4>
      </vt:variant>
      <vt:variant>
        <vt:lpwstr>Letterhead_Header</vt:lpwstr>
      </vt:variant>
      <vt:variant>
        <vt:lpwstr/>
      </vt:variant>
      <vt:variant>
        <vt:i4>917570</vt:i4>
      </vt:variant>
      <vt:variant>
        <vt:i4>5416</vt:i4>
      </vt:variant>
      <vt:variant>
        <vt:i4>1026</vt:i4>
      </vt:variant>
      <vt:variant>
        <vt:i4>1</vt:i4>
      </vt:variant>
      <vt:variant>
        <vt:lpwstr>Letterhead_Footer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Jocasta Whittingham</dc:creator>
  <cp:keywords/>
  <cp:lastModifiedBy>Julia Nicholson</cp:lastModifiedBy>
  <cp:revision>2</cp:revision>
  <dcterms:created xsi:type="dcterms:W3CDTF">2025-03-25T19:50:00Z</dcterms:created>
  <dcterms:modified xsi:type="dcterms:W3CDTF">2025-03-25T19:50:00Z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165a24d3-1815-4cda-819a-ee273c322ece</vt:lpwstr>
  </property>
  <property fmtid="{D5CDD505-2E9C-101B-9397-08002B2CF9AE}" pid="3" name="ContentTypeId">
    <vt:lpwstr>0x010100464BB556B3337A48846236E9064FB9CC0100884F12ABB982834B8463705F69941726</vt:lpwstr>
  </property>
  <property fmtid="{D5CDD505-2E9C-101B-9397-08002B2CF9AE}" pid="4" name="MediaServiceImageTags">
    <vt:lpwstr/>
  </property>
</Properties>
</file>